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43EA1" w:rsidRPr="00877771" w:rsidRDefault="00BA4FD8">
      <w:pPr>
        <w:sectPr w:rsidR="00543EA1" w:rsidRPr="00877771" w:rsidSect="00B11E93">
          <w:footerReference w:type="default" r:id="rId9"/>
          <w:type w:val="continuous"/>
          <w:pgSz w:w="12240" w:h="15840"/>
          <w:pgMar w:top="720" w:right="720" w:bottom="720" w:left="720" w:header="720" w:footer="720" w:gutter="0"/>
          <w:pgBorders w:offsetFrom="page">
            <w:top w:val="dashDotStroked" w:sz="24" w:space="24" w:color="800000"/>
            <w:left w:val="dashDotStroked" w:sz="24" w:space="24" w:color="800000"/>
            <w:bottom w:val="dashDotStroked" w:sz="24" w:space="24" w:color="800000"/>
            <w:right w:val="dashDotStroked" w:sz="24" w:space="24" w:color="800000"/>
          </w:pgBorders>
          <w:cols w:space="720"/>
          <w:docGrid w:linePitch="360"/>
        </w:sectPr>
      </w:pPr>
      <w:r>
        <w:rPr>
          <w:noProof/>
          <w:lang w:val="en-IE" w:eastAsia="en-IE"/>
        </w:rPr>
        <mc:AlternateContent>
          <mc:Choice Requires="wps">
            <w:drawing>
              <wp:anchor distT="0" distB="0" distL="114300" distR="114300" simplePos="0" relativeHeight="251645952" behindDoc="1" locked="0" layoutInCell="1" allowOverlap="1" wp14:anchorId="4FE95380" wp14:editId="453524C6">
                <wp:simplePos x="0" y="0"/>
                <wp:positionH relativeFrom="margin">
                  <wp:posOffset>0</wp:posOffset>
                </wp:positionH>
                <wp:positionV relativeFrom="margin">
                  <wp:posOffset>1057275</wp:posOffset>
                </wp:positionV>
                <wp:extent cx="6838950" cy="731520"/>
                <wp:effectExtent l="0" t="0" r="19050" b="11430"/>
                <wp:wrapThrough wrapText="bothSides">
                  <wp:wrapPolygon edited="0">
                    <wp:start x="0" y="0"/>
                    <wp:lineTo x="0" y="21375"/>
                    <wp:lineTo x="21600" y="21375"/>
                    <wp:lineTo x="2160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38950" cy="731520"/>
                        </a:xfrm>
                        <a:prstGeom prst="rect">
                          <a:avLst/>
                        </a:prstGeom>
                        <a:blipFill dpi="0" rotWithShape="1">
                          <a:blip r:embed="rId10">
                            <a:duotone>
                              <a:schemeClr val="dk2">
                                <a:tint val="95000"/>
                              </a:schemeClr>
                              <a:schemeClr val="dk2">
                                <a:shade val="20000"/>
                              </a:schemeClr>
                            </a:duotone>
                          </a:blip>
                          <a:srcRect/>
                          <a:tile tx="0" ty="0" sx="100000" sy="100000" flip="none" algn="tl"/>
                        </a:blipFill>
                        <a:ln>
                          <a:solidFill>
                            <a:schemeClr val="tx1"/>
                          </a:solid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8000</wp14:pctHeight>
                </wp14:sizeRelV>
              </wp:anchor>
            </w:drawing>
          </mc:Choice>
          <mc:Fallback>
            <w:pict>
              <v:rect w14:anchorId="154A452D" id="Rectangle 1" o:spid="_x0000_s1026" style="position:absolute;margin-left:0;margin-top:83.25pt;width:538.5pt;height:57.6pt;z-index:-251670528;visibility:visible;mso-wrap-style:square;mso-width-percent:0;mso-height-percent:80;mso-wrap-distance-left:9pt;mso-wrap-distance-top:0;mso-wrap-distance-right:9pt;mso-wrap-distance-bottom:0;mso-position-horizontal:absolute;mso-position-horizontal-relative:margin;mso-position-vertical:absolute;mso-position-vertical-relative:margin;mso-width-percent:0;mso-height-percent:8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EZQAAAABSZ2h0bG9uZwAABdw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" strokecolor="black [3213]" strokeweight="1.5pt">
                <v:fill r:id="rId11" o:title="" recolor="t" rotate="t" type="tile"/>
                <v:imagedata recolortarget="#4f4f53 [3058]"/>
                <w10:wrap type="through" anchorx="margin" anchory="margin"/>
              </v:rect>
            </w:pict>
          </mc:Fallback>
        </mc:AlternateContent>
      </w:r>
      <w:r w:rsidR="00074333">
        <w:rPr>
          <w:noProof/>
          <w:lang w:val="en-IE" w:eastAsia="en-IE"/>
        </w:rPr>
        <mc:AlternateContent>
          <mc:Choice Requires="wps">
            <w:drawing>
              <wp:anchor distT="0" distB="0" distL="457200" distR="457200" simplePos="0" relativeHeight="251651072" behindDoc="0" locked="0" layoutInCell="1" allowOverlap="1" wp14:anchorId="647E853E" wp14:editId="64CA8060">
                <wp:simplePos x="0" y="0"/>
                <wp:positionH relativeFrom="margin">
                  <wp:posOffset>676275</wp:posOffset>
                </wp:positionH>
                <wp:positionV relativeFrom="margin">
                  <wp:posOffset>228600</wp:posOffset>
                </wp:positionV>
                <wp:extent cx="5505450" cy="1238250"/>
                <wp:effectExtent l="19050" t="19050" r="19050" b="1905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05450" cy="1238250"/>
                        </a:xfrm>
                        <a:prstGeom prst="rect">
                          <a:avLst/>
                        </a:prstGeom>
                        <a:solidFill>
                          <a:schemeClr val="bg1"/>
                        </a:solidFill>
                        <a:ln w="44450" cmpd="thinThick">
                          <a:solidFill>
                            <a:schemeClr val="tx1"/>
                          </a:solidFill>
                          <a:miter lim="800000"/>
                        </a:ln>
                      </wps:spPr>
                      <wps:txbx>
                        <w:txbxContent>
                          <w:p w:rsidR="00877771" w:rsidRPr="00B11E93" w:rsidRDefault="002775EA" w:rsidP="00074333">
                            <w:pPr>
                              <w:pStyle w:val="Footer"/>
                              <w:jc w:val="center"/>
                              <w:rPr>
                                <w:rStyle w:val="TitleChar"/>
                                <w:b/>
                                <w:color w:val="800000"/>
                                <w:sz w:val="48"/>
                              </w:rPr>
                            </w:pPr>
                            <w:sdt>
                              <w:sdtPr>
                                <w:rPr>
                                  <w:rStyle w:val="TitleChar"/>
                                  <w:b/>
                                  <w:color w:val="800000"/>
                                  <w:sz w:val="48"/>
                                </w:rPr>
                                <w:alias w:val="Title"/>
                                <w:id w:val="1348129050"/>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877771" w:rsidRPr="00B11E93">
                                  <w:rPr>
                                    <w:rStyle w:val="TitleChar"/>
                                    <w:b/>
                                    <w:color w:val="800000"/>
                                    <w:sz w:val="48"/>
                                  </w:rPr>
                                  <w:t>ROSSES COMMUNITY SCHOOL LEAVIN</w:t>
                                </w:r>
                                <w:r w:rsidR="00DE12CD">
                                  <w:rPr>
                                    <w:rStyle w:val="TitleChar"/>
                                    <w:b/>
                                    <w:color w:val="800000"/>
                                    <w:sz w:val="48"/>
                                  </w:rPr>
                                  <w:t>G CERT APPLIED NEWSLETTER #1 JAN16</w:t>
                                </w:r>
                              </w:sdtContent>
                            </w:sdt>
                          </w:p>
                          <w:p w:rsidR="00877771" w:rsidRPr="00074333" w:rsidRDefault="00877771">
                            <w:pPr>
                              <w:pStyle w:val="Footer"/>
                              <w:rPr>
                                <w:color w:val="C00000"/>
                                <w:sz w:val="48"/>
                                <w:szCs w:val="96"/>
                              </w:rPr>
                            </w:pPr>
                          </w:p>
                        </w:txbxContent>
                      </wps:txbx>
                      <wps:bodyPr vert="horz" wrap="square" lIns="274320" tIns="91440" rIns="274320" bIns="9144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647E853E" id="Title 1" o:spid="_x0000_s1026" style="position:absolute;left:0;text-align:left;margin-left:53.25pt;margin-top:18pt;width:433.5pt;height:97.5pt;z-index:251651072;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" fillcolor="white [3212]" strokecolor="black [3213]" strokeweight="3.5pt">
                <v:stroke linestyle="thinThick"/>
                <v:path arrowok="t"/>
                <o:lock v:ext="edit" grouping="t"/>
                <v:textbox inset="21.6pt,7.2pt,21.6pt,7.2pt">
                  <w:txbxContent>
                    <w:p w:rsidR="00877771" w:rsidRPr="00B11E93" w:rsidRDefault="002775EA" w:rsidP="00074333">
                      <w:pPr>
                        <w:pStyle w:val="Footer"/>
                        <w:jc w:val="center"/>
                        <w:rPr>
                          <w:rStyle w:val="TitleChar"/>
                          <w:b/>
                          <w:color w:val="800000"/>
                          <w:sz w:val="48"/>
                        </w:rPr>
                      </w:pPr>
                      <w:sdt>
                        <w:sdtPr>
                          <w:rPr>
                            <w:rStyle w:val="TitleChar"/>
                            <w:b/>
                            <w:color w:val="800000"/>
                            <w:sz w:val="48"/>
                          </w:rPr>
                          <w:alias w:val="Title"/>
                          <w:id w:val="1348129050"/>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877771" w:rsidRPr="00B11E93">
                            <w:rPr>
                              <w:rStyle w:val="TitleChar"/>
                              <w:b/>
                              <w:color w:val="800000"/>
                              <w:sz w:val="48"/>
                            </w:rPr>
                            <w:t>ROSSES COMMUNITY SCHOOL LEAVIN</w:t>
                          </w:r>
                          <w:r w:rsidR="00DE12CD">
                            <w:rPr>
                              <w:rStyle w:val="TitleChar"/>
                              <w:b/>
                              <w:color w:val="800000"/>
                              <w:sz w:val="48"/>
                            </w:rPr>
                            <w:t>G CERT APPLIED NEWSLETTER #1 JAN16</w:t>
                          </w:r>
                        </w:sdtContent>
                      </w:sdt>
                    </w:p>
                    <w:p w:rsidR="00877771" w:rsidRPr="00074333" w:rsidRDefault="00877771">
                      <w:pPr>
                        <w:pStyle w:val="Footer"/>
                        <w:rPr>
                          <w:color w:val="C00000"/>
                          <w:sz w:val="48"/>
                          <w:szCs w:val="96"/>
                        </w:rPr>
                      </w:pPr>
                    </w:p>
                  </w:txbxContent>
                </v:textbox>
                <w10:wrap anchorx="margin" anchory="margin"/>
              </v:rect>
            </w:pict>
          </mc:Fallback>
        </mc:AlternateContent>
      </w:r>
      <w:r w:rsidR="00877771">
        <w:rPr>
          <w:noProof/>
          <w:lang w:val="en-IE" w:eastAsia="en-IE"/>
        </w:rPr>
        <mc:AlternateContent>
          <mc:Choice Requires="wps">
            <w:drawing>
              <wp:anchor distT="0" distB="0" distL="114300" distR="114300" simplePos="0" relativeHeight="251648000" behindDoc="0" locked="0" layoutInCell="1" allowOverlap="1" wp14:anchorId="6F2E4E42" wp14:editId="5E7D317C">
                <wp:simplePos x="0" y="0"/>
                <wp:positionH relativeFrom="margin">
                  <wp:align>center</wp:align>
                </wp:positionH>
                <wp:positionV relativeFrom="margin">
                  <wp:align>top</wp:align>
                </wp:positionV>
                <wp:extent cx="6858000" cy="1097280"/>
                <wp:effectExtent l="0" t="0" r="19050" b="2667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solidFill>
                            <a:schemeClr val="tx1"/>
                          </a:solid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3303" w:type="pct"/>
                              <w:tblCellMar>
                                <w:top w:w="29" w:type="dxa"/>
                                <w:left w:w="58" w:type="dxa"/>
                                <w:bottom w:w="29" w:type="dxa"/>
                                <w:right w:w="58" w:type="dxa"/>
                              </w:tblCellMar>
                              <w:tblLook w:val="04A0" w:firstRow="1" w:lastRow="0" w:firstColumn="1" w:lastColumn="0" w:noHBand="0" w:noVBand="1"/>
                            </w:tblPr>
                            <w:tblGrid>
                              <w:gridCol w:w="3523"/>
                              <w:gridCol w:w="3572"/>
                            </w:tblGrid>
                            <w:tr w:rsidR="00877771" w:rsidTr="00074333">
                              <w:trPr>
                                <w:trHeight w:val="288"/>
                              </w:trPr>
                              <w:tc>
                                <w:tcPr>
                                  <w:tcW w:w="3576" w:type="dxa"/>
                                </w:tcPr>
                                <w:sdt>
                                  <w:sdtPr>
                                    <w:rPr>
                                      <w:b/>
                                      <w:bCs/>
                                    </w:rPr>
                                    <w:alias w:val="Date"/>
                                    <w:id w:val="1689565043"/>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p w:rsidR="00877771" w:rsidRDefault="00877771" w:rsidP="00074333">
                                      <w:pPr>
                                        <w:spacing w:after="0" w:line="240" w:lineRule="auto"/>
                                        <w:jc w:val="center"/>
                                        <w:rPr>
                                          <w:b/>
                                          <w:bCs/>
                                        </w:rPr>
                                      </w:pPr>
                                      <w:r>
                                        <w:rPr>
                                          <w:b/>
                                          <w:bCs/>
                                        </w:rPr>
                                        <w:t xml:space="preserve">     </w:t>
                                      </w:r>
                                    </w:p>
                                  </w:sdtContent>
                                </w:sdt>
                              </w:tc>
                              <w:tc>
                                <w:tcPr>
                                  <w:tcW w:w="3625" w:type="dxa"/>
                                </w:tcPr>
                                <w:sdt>
                                  <w:sdtPr>
                                    <w:alias w:val="Volume"/>
                                    <w:tag w:val="Volume"/>
                                    <w:id w:val="199906339"/>
                                    <w:showingPlcHdr/>
                                    <w:dataBinding w:xpath="/Newsletter/Volume" w:storeItemID="{0392F253-333C-4A53-9243-D24BE37970BC}"/>
                                    <w:text/>
                                  </w:sdtPr>
                                  <w:sdtEndPr/>
                                  <w:sdtContent>
                                    <w:p w:rsidR="00877771" w:rsidRDefault="00877771" w:rsidP="00074333">
                                      <w:pPr>
                                        <w:spacing w:after="0" w:line="240" w:lineRule="auto"/>
                                        <w:jc w:val="center"/>
                                      </w:pPr>
                                      <w:r>
                                        <w:t xml:space="preserve">     </w:t>
                                      </w:r>
                                    </w:p>
                                  </w:sdtContent>
                                </w:sdt>
                              </w:tc>
                            </w:tr>
                          </w:tbl>
                          <w:p w:rsidR="00877771" w:rsidRPr="00BA4FD8" w:rsidRDefault="00877771">
                            <w:pPr>
                              <w:jc w:val="center"/>
                              <w:rPr>
                                <w:color w:val="000000" w:themeColor="text1"/>
                              </w:rP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w14:anchorId="6F2E4E42" id="Rectangle 2" o:spid="_x0000_s1027" style="position:absolute;left:0;text-align:left;margin-left:0;margin-top:0;width:540pt;height:86.4pt;z-index:251648000;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" fillcolor="#6f6f74 [3204]" strokecolor="black [3213]" strokeweight="1.5pt">
                <v:textbox inset="0,21.6pt,0,0">
                  <w:txbxContent>
                    <w:tbl>
                      <w:tblPr>
                        <w:tblW w:w="3303" w:type="pct"/>
                        <w:tblCellMar>
                          <w:top w:w="29" w:type="dxa"/>
                          <w:left w:w="58" w:type="dxa"/>
                          <w:bottom w:w="29" w:type="dxa"/>
                          <w:right w:w="58" w:type="dxa"/>
                        </w:tblCellMar>
                        <w:tblLook w:val="04A0" w:firstRow="1" w:lastRow="0" w:firstColumn="1" w:lastColumn="0" w:noHBand="0" w:noVBand="1"/>
                      </w:tblPr>
                      <w:tblGrid>
                        <w:gridCol w:w="3523"/>
                        <w:gridCol w:w="3572"/>
                      </w:tblGrid>
                      <w:tr w:rsidR="00877771" w:rsidTr="00074333">
                        <w:trPr>
                          <w:trHeight w:val="288"/>
                        </w:trPr>
                        <w:tc>
                          <w:tcPr>
                            <w:tcW w:w="3576" w:type="dxa"/>
                          </w:tcPr>
                          <w:sdt>
                            <w:sdtPr>
                              <w:rPr>
                                <w:b/>
                                <w:bCs/>
                              </w:rPr>
                              <w:alias w:val="Date"/>
                              <w:id w:val="1689565043"/>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p w:rsidR="00877771" w:rsidRDefault="00877771" w:rsidP="00074333">
                                <w:pPr>
                                  <w:spacing w:after="0" w:line="240" w:lineRule="auto"/>
                                  <w:jc w:val="center"/>
                                  <w:rPr>
                                    <w:b/>
                                    <w:bCs/>
                                  </w:rPr>
                                </w:pPr>
                                <w:r>
                                  <w:rPr>
                                    <w:b/>
                                    <w:bCs/>
                                  </w:rPr>
                                  <w:t xml:space="preserve">     </w:t>
                                </w:r>
                              </w:p>
                            </w:sdtContent>
                          </w:sdt>
                        </w:tc>
                        <w:tc>
                          <w:tcPr>
                            <w:tcW w:w="3625" w:type="dxa"/>
                          </w:tcPr>
                          <w:sdt>
                            <w:sdtPr>
                              <w:alias w:val="Volume"/>
                              <w:tag w:val="Volume"/>
                              <w:id w:val="199906339"/>
                              <w:showingPlcHdr/>
                              <w:dataBinding w:xpath="/Newsletter/Volume" w:storeItemID="{0392F253-333C-4A53-9243-D24BE37970BC}"/>
                              <w:text/>
                            </w:sdtPr>
                            <w:sdtEndPr/>
                            <w:sdtContent>
                              <w:p w:rsidR="00877771" w:rsidRDefault="00877771" w:rsidP="00074333">
                                <w:pPr>
                                  <w:spacing w:after="0" w:line="240" w:lineRule="auto"/>
                                  <w:jc w:val="center"/>
                                </w:pPr>
                                <w:r>
                                  <w:t xml:space="preserve">     </w:t>
                                </w:r>
                              </w:p>
                            </w:sdtContent>
                          </w:sdt>
                        </w:tc>
                      </w:tr>
                    </w:tbl>
                    <w:p w:rsidR="00877771" w:rsidRPr="00BA4FD8" w:rsidRDefault="00877771">
                      <w:pPr>
                        <w:jc w:val="center"/>
                        <w:rPr>
                          <w:color w:val="000000" w:themeColor="text1"/>
                        </w:rPr>
                      </w:pPr>
                    </w:p>
                  </w:txbxContent>
                </v:textbox>
                <w10:wrap type="topAndBottom" anchorx="margin" anchory="margin"/>
              </v:rect>
            </w:pict>
          </mc:Fallback>
        </mc:AlternateContent>
      </w:r>
    </w:p>
    <w:p w:rsidR="00543EA1" w:rsidRPr="00BA4FD8" w:rsidRDefault="00877771" w:rsidP="00386EE9">
      <w:pPr>
        <w:pStyle w:val="Heading1"/>
        <w:jc w:val="both"/>
        <w:rPr>
          <w:b/>
          <w:color w:val="C00000"/>
        </w:rPr>
      </w:pPr>
      <w:r w:rsidRPr="00BA4FD8">
        <w:rPr>
          <w:b/>
          <w:color w:val="C00000"/>
        </w:rPr>
        <w:lastRenderedPageBreak/>
        <w:t xml:space="preserve"> </w:t>
      </w:r>
    </w:p>
    <w:p w:rsidR="00543EA1" w:rsidRPr="00B11E93" w:rsidRDefault="00074333" w:rsidP="00BA4FD8">
      <w:pPr>
        <w:pStyle w:val="Subtitle"/>
        <w:jc w:val="left"/>
        <w:rPr>
          <w:b/>
          <w:i/>
          <w:color w:val="800000"/>
          <w14:textFill>
            <w14:solidFill>
              <w14:srgbClr w14:val="800000">
                <w14:lumMod w14:val="65000"/>
                <w14:lumOff w14:val="35000"/>
                <w14:lumMod w14:val="50000"/>
              </w14:srgbClr>
            </w14:solidFill>
          </w14:textFill>
        </w:rPr>
        <w:sectPr w:rsidR="00543EA1" w:rsidRPr="00B11E93" w:rsidSect="00B11E93">
          <w:type w:val="continuous"/>
          <w:pgSz w:w="12240" w:h="15840"/>
          <w:pgMar w:top="1080" w:right="1080" w:bottom="1080" w:left="1080" w:header="720" w:footer="720" w:gutter="0"/>
          <w:pgBorders w:offsetFrom="page">
            <w:top w:val="dashDotStroked" w:sz="24" w:space="24" w:color="800000"/>
            <w:left w:val="dashDotStroked" w:sz="24" w:space="24" w:color="800000"/>
            <w:bottom w:val="dashDotStroked" w:sz="24" w:space="24" w:color="800000"/>
            <w:right w:val="dashDotStroked" w:sz="24" w:space="24" w:color="800000"/>
          </w:pgBorders>
          <w:cols w:space="720"/>
          <w:docGrid w:linePitch="360"/>
        </w:sectPr>
      </w:pPr>
      <w:r w:rsidRPr="00B11E93">
        <w:rPr>
          <w:b/>
          <w:i/>
          <w:color w:val="800000"/>
          <w14:textFill>
            <w14:solidFill>
              <w14:srgbClr w14:val="800000">
                <w14:lumMod w14:val="65000"/>
                <w14:lumOff w14:val="35000"/>
                <w14:lumMod w14:val="50000"/>
              </w14:srgbClr>
            </w14:solidFill>
          </w14:textFill>
        </w:rPr>
        <w:t>Welcome Note</w:t>
      </w:r>
      <w:r w:rsidR="00877771" w:rsidRPr="00B11E93">
        <w:rPr>
          <w:b/>
          <w:i/>
          <w:color w:val="800000"/>
          <w14:textFill>
            <w14:solidFill>
              <w14:srgbClr w14:val="800000">
                <w14:lumMod w14:val="65000"/>
                <w14:lumOff w14:val="35000"/>
                <w14:lumMod w14:val="50000"/>
              </w14:srgbClr>
            </w14:solidFill>
          </w14:textFill>
        </w:rPr>
        <w:t xml:space="preserve">  </w:t>
      </w:r>
    </w:p>
    <w:p w:rsidR="00BA4FD8" w:rsidRPr="00F62CE7" w:rsidRDefault="00BA4FD8" w:rsidP="00BA4FD8">
      <w:pPr>
        <w:rPr>
          <w:i/>
        </w:rPr>
      </w:pPr>
      <w:r w:rsidRPr="00F62CE7">
        <w:rPr>
          <w:i/>
          <w:noProof/>
          <w:color w:val="C00000"/>
          <w:lang w:val="en-IE" w:eastAsia="en-IE"/>
        </w:rPr>
        <w:lastRenderedPageBreak/>
        <mc:AlternateContent>
          <mc:Choice Requires="wps">
            <w:drawing>
              <wp:anchor distT="91440" distB="91440" distL="91440" distR="91440" simplePos="0" relativeHeight="251642880" behindDoc="0" locked="0" layoutInCell="1" allowOverlap="1" wp14:anchorId="2BDC621B" wp14:editId="40AC7682">
                <wp:simplePos x="0" y="0"/>
                <wp:positionH relativeFrom="margin">
                  <wp:posOffset>0</wp:posOffset>
                </wp:positionH>
                <wp:positionV relativeFrom="margin">
                  <wp:posOffset>4079240</wp:posOffset>
                </wp:positionV>
                <wp:extent cx="3089910" cy="1345565"/>
                <wp:effectExtent l="19050" t="19050" r="45085" b="32385"/>
                <wp:wrapSquare wrapText="bothSides"/>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rgbClr val="800000"/>
                        </a:solidFill>
                        <a:ln w="57150" cmpd="thinThick">
                          <a:solidFill>
                            <a:schemeClr val="tx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rsidR="00877771" w:rsidRPr="00B11E93" w:rsidRDefault="00B11E93">
                            <w:pPr>
                              <w:pStyle w:val="Quote"/>
                              <w:pBdr>
                                <w:top w:val="none" w:sz="0" w:space="0" w:color="auto"/>
                                <w:bottom w:val="none" w:sz="0" w:space="0" w:color="auto"/>
                              </w:pBdr>
                              <w:rPr>
                                <w:color w:val="800000"/>
                                <w:lang w:val="en-IE"/>
                                <w14:shadow w14:blurRad="50800" w14:dist="38100" w14:dir="5400000" w14:sx="100000" w14:sy="100000" w14:kx="0" w14:ky="0" w14:algn="t">
                                  <w14:srgbClr w14:val="000000">
                                    <w14:alpha w14:val="60000"/>
                                  </w14:srgbClr>
                                </w14:shadow>
                                <w14:textOutline w14:w="9525" w14:cap="rnd" w14:cmpd="sng" w14:algn="ctr">
                                  <w14:solidFill>
                                    <w14:schemeClr w14:val="tx1"/>
                                  </w14:solidFill>
                                  <w14:prstDash w14:val="solid"/>
                                  <w14:bevel/>
                                </w14:textOutline>
                              </w:rPr>
                            </w:pPr>
                            <w:r w:rsidRPr="00B11E93">
                              <w:rPr>
                                <w:color w:val="800000"/>
                                <w:lang w:val="en-IE"/>
                                <w14:shadow w14:blurRad="50800" w14:dist="38100" w14:dir="5400000" w14:sx="100000" w14:sy="100000" w14:kx="0" w14:ky="0" w14:algn="t">
                                  <w14:srgbClr w14:val="000000">
                                    <w14:alpha w14:val="60000"/>
                                  </w14:srgbClr>
                                </w14:shadow>
                                <w14:textOutline w14:w="9525" w14:cap="rnd" w14:cmpd="sng" w14:algn="ctr">
                                  <w14:solidFill>
                                    <w14:schemeClr w14:val="tx1"/>
                                  </w14:solidFill>
                                  <w14:prstDash w14:val="solid"/>
                                  <w14:bevel/>
                                </w14:textOutline>
                              </w:rPr>
                              <w:t>pobalscoil na rosAN</w:t>
                            </w:r>
                            <w:r w:rsidR="000D0E6F" w:rsidRPr="00B11E93">
                              <w:rPr>
                                <w:color w:val="800000"/>
                                <w:lang w:val="en-IE"/>
                                <w14:shadow w14:blurRad="50800" w14:dist="38100" w14:dir="5400000" w14:sx="100000" w14:sy="100000" w14:kx="0" w14:ky="0" w14:algn="t">
                                  <w14:srgbClr w14:val="000000">
                                    <w14:alpha w14:val="60000"/>
                                  </w14:srgbClr>
                                </w14:shadow>
                                <w14:textOutline w14:w="9525" w14:cap="rnd" w14:cmpd="sng" w14:algn="ctr">
                                  <w14:solidFill>
                                    <w14:schemeClr w14:val="tx1"/>
                                  </w14:solidFill>
                                  <w14:prstDash w14:val="solid"/>
                                  <w14:bevel/>
                                </w14:textOutline>
                              </w:rPr>
                              <w:t>n 15/16</w:t>
                            </w:r>
                          </w:p>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2BDC621B" id="AutoShape 11" o:spid="_x0000_s1028" style="position:absolute;left:0;text-align:left;margin-left:0;margin-top:321.2pt;width:243.3pt;height:105.95pt;z-index:251642880;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" fillcolor="maroon" strokecolor="black [3213]" strokeweight="4.5pt">
                <v:stroke linestyle="thinThick"/>
                <v:textbox style="mso-fit-shape-to-text:t" inset="9.36pt,5.76pt,9.36pt,2.88pt">
                  <w:txbxContent>
                    <w:p w:rsidR="00877771" w:rsidRPr="00B11E93" w:rsidRDefault="00B11E93">
                      <w:pPr>
                        <w:pStyle w:val="Quote"/>
                        <w:pBdr>
                          <w:top w:val="none" w:sz="0" w:space="0" w:color="auto"/>
                          <w:bottom w:val="none" w:sz="0" w:space="0" w:color="auto"/>
                        </w:pBdr>
                        <w:rPr>
                          <w:color w:val="800000"/>
                          <w:lang w:val="en-IE"/>
                          <w14:shadow w14:blurRad="50800" w14:dist="38100" w14:dir="5400000" w14:sx="100000" w14:sy="100000" w14:kx="0" w14:ky="0" w14:algn="t">
                            <w14:srgbClr w14:val="000000">
                              <w14:alpha w14:val="60000"/>
                            </w14:srgbClr>
                          </w14:shadow>
                          <w14:textOutline w14:w="9525" w14:cap="rnd" w14:cmpd="sng" w14:algn="ctr">
                            <w14:solidFill>
                              <w14:schemeClr w14:val="tx1"/>
                            </w14:solidFill>
                            <w14:prstDash w14:val="solid"/>
                            <w14:bevel/>
                          </w14:textOutline>
                        </w:rPr>
                      </w:pPr>
                      <w:r w:rsidRPr="00B11E93">
                        <w:rPr>
                          <w:color w:val="800000"/>
                          <w:lang w:val="en-IE"/>
                          <w14:shadow w14:blurRad="50800" w14:dist="38100" w14:dir="5400000" w14:sx="100000" w14:sy="100000" w14:kx="0" w14:ky="0" w14:algn="t">
                            <w14:srgbClr w14:val="000000">
                              <w14:alpha w14:val="60000"/>
                            </w14:srgbClr>
                          </w14:shadow>
                          <w14:textOutline w14:w="9525" w14:cap="rnd" w14:cmpd="sng" w14:algn="ctr">
                            <w14:solidFill>
                              <w14:schemeClr w14:val="tx1"/>
                            </w14:solidFill>
                            <w14:prstDash w14:val="solid"/>
                            <w14:bevel/>
                          </w14:textOutline>
                        </w:rPr>
                        <w:t>pobalscoil na rosAN</w:t>
                      </w:r>
                      <w:r w:rsidR="000D0E6F" w:rsidRPr="00B11E93">
                        <w:rPr>
                          <w:color w:val="800000"/>
                          <w:lang w:val="en-IE"/>
                          <w14:shadow w14:blurRad="50800" w14:dist="38100" w14:dir="5400000" w14:sx="100000" w14:sy="100000" w14:kx="0" w14:ky="0" w14:algn="t">
                            <w14:srgbClr w14:val="000000">
                              <w14:alpha w14:val="60000"/>
                            </w14:srgbClr>
                          </w14:shadow>
                          <w14:textOutline w14:w="9525" w14:cap="rnd" w14:cmpd="sng" w14:algn="ctr">
                            <w14:solidFill>
                              <w14:schemeClr w14:val="tx1"/>
                            </w14:solidFill>
                            <w14:prstDash w14:val="solid"/>
                            <w14:bevel/>
                          </w14:textOutline>
                        </w:rPr>
                        <w:t>n 15/16</w:t>
                      </w:r>
                    </w:p>
                  </w:txbxContent>
                </v:textbox>
                <w10:wrap type="square" anchorx="margin" anchory="margin"/>
              </v:rect>
            </w:pict>
          </mc:Fallback>
        </mc:AlternateContent>
      </w:r>
      <w:r w:rsidR="00074333" w:rsidRPr="00F62CE7">
        <w:rPr>
          <w:i/>
        </w:rPr>
        <w:t>The Rosses Community School have been running the Leaving Cert Applied programme since 2003.  In the past twelve years, we have seen many of our students go on to achieve their career goals in many and varied disciplines. Over the coming months, we plan to profile some of our past students to see what they have been getting up to in their chosen careers after leaving the RCS! We also hope to keep you up to date on what’</w:t>
      </w:r>
      <w:r w:rsidR="00374173" w:rsidRPr="00F62CE7">
        <w:rPr>
          <w:i/>
        </w:rPr>
        <w:t>s new with our current</w:t>
      </w:r>
      <w:r w:rsidR="00074333" w:rsidRPr="00F62CE7">
        <w:rPr>
          <w:i/>
        </w:rPr>
        <w:t xml:space="preserve"> students.</w:t>
      </w:r>
    </w:p>
    <w:p w:rsidR="00BA4FD8" w:rsidRPr="00BA4FD8" w:rsidRDefault="00F62CE7" w:rsidP="00BA4FD8">
      <w:pPr>
        <w:jc w:val="center"/>
      </w:pPr>
      <w:r>
        <w:rPr>
          <w:noProof/>
          <w:color w:val="C00000"/>
          <w:lang w:val="en-IE" w:eastAsia="en-IE"/>
        </w:rPr>
        <w:drawing>
          <wp:inline distT="0" distB="0" distL="0" distR="0">
            <wp:extent cx="438150" cy="372894"/>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ststress1[1].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418" cy="379079"/>
                    </a:xfrm>
                    <a:prstGeom prst="rect">
                      <a:avLst/>
                    </a:prstGeom>
                  </pic:spPr>
                </pic:pic>
              </a:graphicData>
            </a:graphic>
          </wp:inline>
        </w:drawing>
      </w:r>
      <w:r>
        <w:rPr>
          <w:color w:val="C00000"/>
        </w:rPr>
        <w:t xml:space="preserve">  </w:t>
      </w:r>
      <w:r w:rsidR="00BA4FD8" w:rsidRPr="00B11E93">
        <w:rPr>
          <w:color w:val="800000"/>
        </w:rPr>
        <w:t>EXAMS</w:t>
      </w:r>
      <w:r>
        <w:rPr>
          <w:color w:val="C00000"/>
        </w:rPr>
        <w:t xml:space="preserve">  </w:t>
      </w:r>
      <w:r w:rsidR="00BA4FD8">
        <w:rPr>
          <w:noProof/>
          <w:lang w:val="en-IE" w:eastAsia="en-IE"/>
        </w:rPr>
        <w:drawing>
          <wp:inline distT="0" distB="0" distL="0" distR="0" wp14:anchorId="42EB48A2" wp14:editId="574E4EFC">
            <wp:extent cx="431800" cy="380440"/>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duation_clipart_7[1].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543" cy="395192"/>
                    </a:xfrm>
                    <a:prstGeom prst="rect">
                      <a:avLst/>
                    </a:prstGeom>
                  </pic:spPr>
                </pic:pic>
              </a:graphicData>
            </a:graphic>
          </wp:inline>
        </w:drawing>
      </w:r>
    </w:p>
    <w:p w:rsidR="004B3F7A" w:rsidRDefault="00374173">
      <w:r>
        <w:t>It has been a busy couple of months for the class of 15/16 since starting back to school on September 1</w:t>
      </w:r>
      <w:r w:rsidRPr="00374173">
        <w:rPr>
          <w:vertAlign w:val="superscript"/>
        </w:rPr>
        <w:t>st</w:t>
      </w:r>
      <w:r>
        <w:t xml:space="preserve"> as they are now preparing for their final Leaving Certificate exams next June. Since September they have been working hard on two tasks; Practical Achievement and Contemporary Issue, which will be examined by external examiners from the State Exams Commission</w:t>
      </w:r>
      <w:r w:rsidR="00F70990">
        <w:t xml:space="preserve"> at the end of January. The PAT task involves the students learning a new skill in their own time and completing a booklet outlining their progression and skills acquired. Contemporary issues task requires students to conduct and to complete an investigation into, and take action in relation to a contemporary issue of social significance, in the loca</w:t>
      </w:r>
      <w:r w:rsidR="004B3F7A">
        <w:t xml:space="preserve">l national or global community. </w:t>
      </w:r>
    </w:p>
    <w:p w:rsidR="00F62CE7" w:rsidRDefault="00F62CE7" w:rsidP="00F62CE7">
      <w:pPr>
        <w:jc w:val="center"/>
        <w:rPr>
          <w:color w:val="C00000"/>
        </w:rPr>
      </w:pPr>
    </w:p>
    <w:p w:rsidR="00F62CE7" w:rsidRDefault="00F62CE7" w:rsidP="00F62CE7">
      <w:pPr>
        <w:jc w:val="center"/>
        <w:rPr>
          <w:color w:val="C00000"/>
        </w:rPr>
      </w:pPr>
    </w:p>
    <w:p w:rsidR="00F62CE7" w:rsidRPr="00B11E93" w:rsidRDefault="00F62CE7" w:rsidP="00F62CE7">
      <w:pPr>
        <w:jc w:val="center"/>
        <w:rPr>
          <w:color w:val="800000"/>
        </w:rPr>
      </w:pPr>
      <w:r w:rsidRPr="00B11E93">
        <w:rPr>
          <w:color w:val="800000"/>
        </w:rPr>
        <w:lastRenderedPageBreak/>
        <w:t>WORK and SKILLS PROGRAMME</w:t>
      </w:r>
    </w:p>
    <w:p w:rsidR="00F62CE7" w:rsidRDefault="004B3F7A">
      <w:r>
        <w:t>On</w:t>
      </w:r>
      <w:r w:rsidR="00F62CE7">
        <w:t xml:space="preserve"> the 15/10/15 Brian Mc Gonagle,</w:t>
      </w:r>
      <w:r>
        <w:t xml:space="preserve"> Kathleen Mulvin Brady, LYIT and Elaine Mc Fadden, BITC Ireland gave an information and introductory session to the class. This is the fifth year that the LCA class have taken part in this highly valued and worthwhile programme. </w:t>
      </w:r>
    </w:p>
    <w:p w:rsidR="00F62CE7" w:rsidRPr="00B11E93" w:rsidRDefault="00F62CE7" w:rsidP="00F62CE7">
      <w:pPr>
        <w:jc w:val="center"/>
        <w:rPr>
          <w:color w:val="800000"/>
        </w:rPr>
      </w:pPr>
      <w:r w:rsidRPr="00B11E93">
        <w:rPr>
          <w:color w:val="800000"/>
        </w:rPr>
        <w:t>HCT VISIT</w:t>
      </w:r>
    </w:p>
    <w:p w:rsidR="00B11E93" w:rsidRDefault="004B3F7A">
      <w:r>
        <w:t>On the 5/10/15 Mrs. Conlon (Hotel Catering and Tourism teacher) and the class visited th</w:t>
      </w:r>
      <w:r w:rsidR="00924A0D">
        <w:t xml:space="preserve">e Clanree Hotel in Letterkenny as part </w:t>
      </w:r>
      <w:r w:rsidR="00F62CE7">
        <w:t xml:space="preserve">of their Hotel Catering and </w:t>
      </w:r>
      <w:r>
        <w:t xml:space="preserve">Tourism elective module. </w:t>
      </w:r>
    </w:p>
    <w:p w:rsidR="00B11E93" w:rsidRPr="00B11E93" w:rsidRDefault="00B11E93" w:rsidP="00B11E93">
      <w:pPr>
        <w:jc w:val="center"/>
        <w:rPr>
          <w:color w:val="800000"/>
        </w:rPr>
      </w:pPr>
      <w:r w:rsidRPr="00B11E93">
        <w:rPr>
          <w:color w:val="800000"/>
        </w:rPr>
        <w:t>LYIT</w:t>
      </w:r>
    </w:p>
    <w:p w:rsidR="00924A0D" w:rsidRDefault="00390CF4">
      <w:r>
        <w:t>O</w:t>
      </w:r>
      <w:r w:rsidR="004B3F7A">
        <w:t>n the 16/11/15 the class had an informativ</w:t>
      </w:r>
      <w:r w:rsidR="00924A0D">
        <w:t xml:space="preserve">e and highly interactive </w:t>
      </w:r>
      <w:r w:rsidR="004B3F7A">
        <w:t xml:space="preserve">CV and interview session as part of their </w:t>
      </w:r>
      <w:r w:rsidR="00B11E93">
        <w:t xml:space="preserve">Work and Skills </w:t>
      </w:r>
      <w:r w:rsidR="004B3F7A">
        <w:t>prog</w:t>
      </w:r>
      <w:r w:rsidR="00924A0D">
        <w:t>ramme.</w:t>
      </w:r>
    </w:p>
    <w:p w:rsidR="00F62CE7" w:rsidRPr="00B11E93" w:rsidRDefault="00F62CE7" w:rsidP="00F62CE7">
      <w:pPr>
        <w:jc w:val="center"/>
        <w:rPr>
          <w:color w:val="800000"/>
        </w:rPr>
      </w:pPr>
      <w:r w:rsidRPr="00B11E93">
        <w:rPr>
          <w:color w:val="800000"/>
        </w:rPr>
        <w:t>RURAL CRIME</w:t>
      </w:r>
    </w:p>
    <w:p w:rsidR="00543EA1" w:rsidRDefault="00924A0D" w:rsidP="00F62CE7">
      <w:pPr>
        <w:sectPr w:rsidR="00543EA1" w:rsidSect="00B11E93">
          <w:type w:val="continuous"/>
          <w:pgSz w:w="12240" w:h="15840"/>
          <w:pgMar w:top="1080" w:right="1080" w:bottom="1080" w:left="1080" w:header="720" w:footer="720" w:gutter="0"/>
          <w:pgBorders w:offsetFrom="page">
            <w:top w:val="dashDotStroked" w:sz="24" w:space="24" w:color="800000"/>
            <w:left w:val="dashDotStroked" w:sz="24" w:space="24" w:color="800000"/>
            <w:bottom w:val="dashDotStroked" w:sz="24" w:space="24" w:color="800000"/>
            <w:right w:val="dashDotStroked" w:sz="24" w:space="24" w:color="800000"/>
          </w:pgBorders>
          <w:cols w:num="2" w:space="432"/>
          <w:docGrid w:linePitch="360"/>
        </w:sectPr>
      </w:pPr>
      <w:r>
        <w:t>The week starting Monday</w:t>
      </w:r>
      <w:r w:rsidR="00390CF4">
        <w:t xml:space="preserve"> the 16/11</w:t>
      </w:r>
      <w:r w:rsidR="004B3F7A">
        <w:t>/15 proved to be quite a hectic week for the class, with no less than five guest speakers visiting</w:t>
      </w:r>
      <w:r>
        <w:t>. On Tuesday the 17</w:t>
      </w:r>
      <w:r w:rsidRPr="00924A0D">
        <w:rPr>
          <w:vertAlign w:val="superscript"/>
        </w:rPr>
        <w:t>th</w:t>
      </w:r>
      <w:r>
        <w:t xml:space="preserve">, Sergeant Rory Harrison and Ms. Martina Duddy gave a presentation to the class on the setting up of </w:t>
      </w:r>
      <w:r>
        <w:br/>
        <w:t>“Community Text Alert”. On Thursday the 19</w:t>
      </w:r>
      <w:r w:rsidRPr="00924A0D">
        <w:rPr>
          <w:vertAlign w:val="superscript"/>
        </w:rPr>
        <w:t>th</w:t>
      </w:r>
      <w:r>
        <w:t xml:space="preserve">, Ms. Nuala Campbell of “Care of the Aged” gave </w:t>
      </w:r>
      <w:r w:rsidR="00390CF4">
        <w:t xml:space="preserve">a </w:t>
      </w:r>
      <w:r>
        <w:t>talk to the class on some of the concerns the elderly in our community face on a daily basis. On Friday the 20</w:t>
      </w:r>
      <w:r w:rsidRPr="00924A0D">
        <w:rPr>
          <w:vertAlign w:val="superscript"/>
        </w:rPr>
        <w:t>th</w:t>
      </w:r>
      <w:r>
        <w:t>, the final talk and presentation that week was by Sergeant Paul Wallace, Crime Prevention officer for</w:t>
      </w:r>
      <w:r w:rsidR="00B11E93">
        <w:t xml:space="preserve"> Donegal and Garda Patrick McGlynn</w:t>
      </w:r>
      <w:r>
        <w:t xml:space="preserve">, Juvenile Liaison officer. The </w:t>
      </w:r>
      <w:r>
        <w:lastRenderedPageBreak/>
        <w:t>theme of the</w:t>
      </w:r>
      <w:r w:rsidR="00390CF4">
        <w:t xml:space="preserve"> excellent presentation was on Rural C</w:t>
      </w:r>
      <w:r>
        <w:t>rime and this w</w:t>
      </w:r>
      <w:r w:rsidR="00877771">
        <w:t>ill form the basis of the classes</w:t>
      </w:r>
      <w:r w:rsidR="00F62CE7">
        <w:t>’ Contemporary issues</w:t>
      </w:r>
      <w:r w:rsidR="00F62CE7">
        <w:tab/>
      </w:r>
      <w:r w:rsidR="001F2655">
        <w:t xml:space="preserve">task. </w:t>
      </w:r>
      <w:r w:rsidR="00F62CE7">
        <w:t xml:space="preserve">     </w:t>
      </w:r>
    </w:p>
    <w:p w:rsidR="00390CF4" w:rsidRDefault="00004367" w:rsidP="001F2655">
      <w:r w:rsidRPr="00004367">
        <w:rPr>
          <w:i/>
          <w:noProof/>
          <w:color w:val="C00000"/>
          <w:lang w:val="en-IE" w:eastAsia="en-IE"/>
        </w:rPr>
        <w:lastRenderedPageBreak/>
        <mc:AlternateContent>
          <mc:Choice Requires="wps">
            <w:drawing>
              <wp:anchor distT="91440" distB="91440" distL="91440" distR="91440" simplePos="0" relativeHeight="251658240" behindDoc="0" locked="0" layoutInCell="1" allowOverlap="1" wp14:anchorId="4621B434" wp14:editId="160B13AC">
                <wp:simplePos x="0" y="0"/>
                <wp:positionH relativeFrom="margin">
                  <wp:posOffset>3429000</wp:posOffset>
                </wp:positionH>
                <wp:positionV relativeFrom="margin">
                  <wp:posOffset>0</wp:posOffset>
                </wp:positionV>
                <wp:extent cx="3089910" cy="1345565"/>
                <wp:effectExtent l="19050" t="19050" r="45085" b="40005"/>
                <wp:wrapSquare wrapText="bothSides"/>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rgbClr val="FFFFFF"/>
                        </a:solidFill>
                        <a:ln w="57150" cap="flat" cmpd="thinThick" algn="ctr">
                          <a:solidFill>
                            <a:srgbClr val="6F6F74"/>
                          </a:solidFill>
                          <a:prstDash val="solid"/>
                          <a:miter lim="800000"/>
                          <a:headEnd/>
                          <a:tailEnd/>
                        </a:ln>
                        <a:effectLst/>
                        <a:extLst>
                          <a:ext uri="{53640926-AAD7-44D8-BBD7-CCE9431645EC}">
                            <a14:shadowObscured xmlns:a14="http://schemas.microsoft.com/office/drawing/2010/main" val="1"/>
                          </a:ext>
                        </a:extLst>
                      </wps:spPr>
                      <wps:txbx>
                        <w:txbxContent>
                          <w:p w:rsidR="00004367" w:rsidRPr="00BA4FD8" w:rsidRDefault="00004367" w:rsidP="00004367">
                            <w:pPr>
                              <w:pStyle w:val="Quote"/>
                              <w:pBdr>
                                <w:top w:val="none" w:sz="0" w:space="0" w:color="auto"/>
                                <w:bottom w:val="none" w:sz="0" w:space="0" w:color="auto"/>
                              </w:pBdr>
                              <w:jc w:val="both"/>
                              <w:rPr>
                                <w:color w:val="000000" w:themeColor="text1"/>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pPr>
                            <w:r>
                              <w:rPr>
                                <w:noProof/>
                                <w:lang w:val="en-IE" w:eastAsia="en-IE" w:bidi="ar-SA"/>
                              </w:rPr>
                              <w:drawing>
                                <wp:inline distT="0" distB="0" distL="0" distR="0" wp14:anchorId="1691FC5E" wp14:editId="798B6548">
                                  <wp:extent cx="2777490" cy="2072707"/>
                                  <wp:effectExtent l="19050" t="19050" r="22860" b="22860"/>
                                  <wp:docPr id="22" name="Picture 22" descr="LCA NEWSLETT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LCA NEWSLETTER PHO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7490" cy="2072707"/>
                                          </a:xfrm>
                                          <a:prstGeom prst="rect">
                                            <a:avLst/>
                                          </a:prstGeom>
                                          <a:noFill/>
                                          <a:ln>
                                            <a:solidFill>
                                              <a:srgbClr val="000000"/>
                                            </a:solidFill>
                                          </a:ln>
                                        </pic:spPr>
                                      </pic:pic>
                                    </a:graphicData>
                                  </a:graphic>
                                </wp:inline>
                              </w:drawing>
                            </w:r>
                          </w:p>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4621B434" id="_x0000_s1029" style="position:absolute;left:0;text-align:left;margin-left:270pt;margin-top:0;width:243.3pt;height:105.95pt;z-index:251658240;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" strokecolor="#6f6f74" strokeweight="4.5pt">
                <v:stroke linestyle="thinThick"/>
                <v:textbox style="mso-fit-shape-to-text:t" inset="9.36pt,5.76pt,9.36pt,2.88pt">
                  <w:txbxContent>
                    <w:p w:rsidR="00004367" w:rsidRPr="00BA4FD8" w:rsidRDefault="00004367" w:rsidP="00004367">
                      <w:pPr>
                        <w:pStyle w:val="Quote"/>
                        <w:pBdr>
                          <w:top w:val="none" w:sz="0" w:space="0" w:color="auto"/>
                          <w:bottom w:val="none" w:sz="0" w:space="0" w:color="auto"/>
                        </w:pBdr>
                        <w:jc w:val="both"/>
                        <w:rPr>
                          <w:color w:val="000000" w:themeColor="text1"/>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pPr>
                      <w:r>
                        <w:rPr>
                          <w:noProof/>
                          <w:color w:val="535356" w:themeColor="accent1" w:themeShade="BF"/>
                          <w:lang w:val="en-IE" w:eastAsia="en-IE"/>
                        </w:rPr>
                        <w:drawing>
                          <wp:inline distT="0" distB="0" distL="0" distR="0" wp14:anchorId="1691FC5E" wp14:editId="798B6548">
                            <wp:extent cx="2777490" cy="2072707"/>
                            <wp:effectExtent l="19050" t="19050" r="22860" b="22860"/>
                            <wp:docPr id="22" name="Picture 22" descr="LCA NEWSLETT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LCA NEWSLETTER PHO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7490" cy="2072707"/>
                                    </a:xfrm>
                                    <a:prstGeom prst="rect">
                                      <a:avLst/>
                                    </a:prstGeom>
                                    <a:noFill/>
                                    <a:ln>
                                      <a:solidFill>
                                        <a:srgbClr val="000000"/>
                                      </a:solidFill>
                                    </a:ln>
                                  </pic:spPr>
                                </pic:pic>
                              </a:graphicData>
                            </a:graphic>
                          </wp:inline>
                        </w:drawing>
                      </w:r>
                    </w:p>
                  </w:txbxContent>
                </v:textbox>
                <w10:wrap type="square" anchorx="margin" anchory="margin"/>
              </v:rect>
            </w:pict>
          </mc:Fallback>
        </mc:AlternateContent>
      </w:r>
      <w:r w:rsidR="00017498">
        <w:t>O</w:t>
      </w:r>
      <w:r w:rsidR="00390CF4">
        <w:t>n Monday 30/11/15, another guest</w:t>
      </w:r>
      <w:r w:rsidR="00017498">
        <w:t xml:space="preserve"> speaker, Mrs. Va</w:t>
      </w:r>
      <w:r w:rsidR="00F62CE7">
        <w:t>ness</w:t>
      </w:r>
      <w:r w:rsidR="00017498">
        <w:t xml:space="preserve">a Clarke, Community Alert Development Officer with </w:t>
      </w:r>
      <w:r w:rsidR="00F62CE7">
        <w:t>“</w:t>
      </w:r>
      <w:r w:rsidR="00017498">
        <w:t>Muintir Na Tire</w:t>
      </w:r>
      <w:r w:rsidR="00F62CE7">
        <w:t>”</w:t>
      </w:r>
      <w:r w:rsidR="00390CF4">
        <w:t xml:space="preserve"> ga</w:t>
      </w:r>
      <w:r w:rsidR="00017498">
        <w:t>ve a highly informative multimedia presentation on set</w:t>
      </w:r>
      <w:r w:rsidR="00386EE9">
        <w:t>ting up a community scheme. A li</w:t>
      </w:r>
      <w:r w:rsidR="00017498">
        <w:t>vely questions/answers session followed which concluded with the students eager to become involved in raising awareness of this important scheme in their locality. On Tuesday 1/12/15, as part of their</w:t>
      </w:r>
      <w:r w:rsidR="00390CF4">
        <w:t xml:space="preserve"> Contemporary Issues task</w:t>
      </w:r>
      <w:r w:rsidR="00017498">
        <w:t xml:space="preserve"> </w:t>
      </w:r>
      <w:r w:rsidR="00390CF4">
        <w:t xml:space="preserve">the students </w:t>
      </w:r>
      <w:r w:rsidR="00017498">
        <w:t>visited the Maghery Day Centre to meet with the senior citizens and distribute a questionnaire w</w:t>
      </w:r>
      <w:r w:rsidR="00390CF4">
        <w:t xml:space="preserve">ith the purpose of finding out </w:t>
      </w:r>
      <w:r w:rsidR="00017498">
        <w:t xml:space="preserve">how they, as senior citizens, felt about rural crime </w:t>
      </w:r>
      <w:r w:rsidR="00390CF4">
        <w:t>and</w:t>
      </w:r>
      <w:r w:rsidR="00017498">
        <w:t xml:space="preserve"> establish if any of them had been affect</w:t>
      </w:r>
      <w:r w:rsidR="00390CF4">
        <w:t xml:space="preserve">ed by it and what they as young </w:t>
      </w:r>
      <w:r w:rsidR="00017498">
        <w:t xml:space="preserve">citizens in the community can do to help. They were treated to tea and </w:t>
      </w:r>
    </w:p>
    <w:p w:rsidR="00D31C20" w:rsidRDefault="00390CF4" w:rsidP="002E7C0A">
      <w:pPr>
        <w:rPr>
          <w:b/>
          <w:color w:val="000000" w:themeColor="text1"/>
          <w:sz w:val="18"/>
          <w:szCs w:val="18"/>
        </w:rPr>
      </w:pPr>
      <w:r w:rsidRPr="00B11E93">
        <w:rPr>
          <w:i/>
          <w:noProof/>
          <w:color w:val="800000"/>
          <w:lang w:val="en-IE" w:eastAsia="en-IE"/>
        </w:rPr>
        <mc:AlternateContent>
          <mc:Choice Requires="wps">
            <w:drawing>
              <wp:anchor distT="91440" distB="91440" distL="91440" distR="91440" simplePos="0" relativeHeight="251695104" behindDoc="0" locked="0" layoutInCell="1" allowOverlap="1" wp14:anchorId="2FFA3885" wp14:editId="2D571884">
                <wp:simplePos x="0" y="0"/>
                <wp:positionH relativeFrom="margin">
                  <wp:align>left</wp:align>
                </wp:positionH>
                <wp:positionV relativeFrom="margin">
                  <wp:posOffset>4438650</wp:posOffset>
                </wp:positionV>
                <wp:extent cx="3089910" cy="1345565"/>
                <wp:effectExtent l="19050" t="19050" r="45085" b="33020"/>
                <wp:wrapSquare wrapText="bothSides"/>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rgbClr val="FFFFFF"/>
                        </a:solidFill>
                        <a:ln w="57150" cap="flat" cmpd="thinThick" algn="ctr">
                          <a:solidFill>
                            <a:srgbClr val="6F6F74"/>
                          </a:solidFill>
                          <a:prstDash val="solid"/>
                          <a:miter lim="800000"/>
                          <a:headEnd/>
                          <a:tailEnd/>
                        </a:ln>
                        <a:effectLst/>
                        <a:extLst>
                          <a:ext uri="{53640926-AAD7-44D8-BBD7-CCE9431645EC}">
                            <a14:shadowObscured xmlns:a14="http://schemas.microsoft.com/office/drawing/2010/main" val="1"/>
                          </a:ext>
                        </a:extLst>
                      </wps:spPr>
                      <wps:txbx>
                        <w:txbxContent>
                          <w:p w:rsidR="00004367" w:rsidRPr="00BA4FD8" w:rsidRDefault="00004367" w:rsidP="00004367">
                            <w:pPr>
                              <w:pStyle w:val="Quote"/>
                              <w:pBdr>
                                <w:top w:val="none" w:sz="0" w:space="0" w:color="auto"/>
                                <w:bottom w:val="none" w:sz="0" w:space="0" w:color="auto"/>
                              </w:pBdr>
                              <w:rPr>
                                <w:color w:val="000000" w:themeColor="text1"/>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pPr>
                            <w:r>
                              <w:rPr>
                                <w:noProof/>
                                <w:lang w:val="en-IE" w:eastAsia="en-IE" w:bidi="ar-SA"/>
                              </w:rPr>
                              <w:drawing>
                                <wp:inline distT="0" distB="0" distL="0" distR="0" wp14:anchorId="5474803D" wp14:editId="14688678">
                                  <wp:extent cx="2867025" cy="2141078"/>
                                  <wp:effectExtent l="0" t="0" r="0" b="0"/>
                                  <wp:docPr id="4" name="Picture 4" descr="C:\Users\Alison\AppData\Local\Microsoft\Windows\INetCache\Content.Word\LCA NEWSLETTER CLASSROOM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Alison\AppData\Local\Microsoft\Windows\INetCache\Content.Word\LCA NEWSLETTER CLASSROOM PHOT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2165" cy="2144917"/>
                                          </a:xfrm>
                                          <a:prstGeom prst="rect">
                                            <a:avLst/>
                                          </a:prstGeom>
                                          <a:noFill/>
                                          <a:ln>
                                            <a:noFill/>
                                          </a:ln>
                                        </pic:spPr>
                                      </pic:pic>
                                    </a:graphicData>
                                  </a:graphic>
                                </wp:inline>
                              </w:drawing>
                            </w:r>
                          </w:p>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2FFA3885" id="_x0000_s1030" style="position:absolute;left:0;text-align:left;margin-left:0;margin-top:349.5pt;width:243.3pt;height:105.95pt;z-index:251695104;visibility:visible;mso-wrap-style:square;mso-width-percent:490;mso-height-percent:0;mso-wrap-distance-left:7.2pt;mso-wrap-distance-top:7.2pt;mso-wrap-distance-right:7.2pt;mso-wrap-distance-bottom:7.2pt;mso-position-horizontal:left;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" strokecolor="#6f6f74" strokeweight="4.5pt">
                <v:stroke linestyle="thinThick"/>
                <v:textbox style="mso-fit-shape-to-text:t" inset="9.36pt,5.76pt,9.36pt,2.88pt">
                  <w:txbxContent>
                    <w:p w:rsidR="00004367" w:rsidRPr="00BA4FD8" w:rsidRDefault="00004367" w:rsidP="00004367">
                      <w:pPr>
                        <w:pStyle w:val="Quote"/>
                        <w:pBdr>
                          <w:top w:val="none" w:sz="0" w:space="0" w:color="auto"/>
                          <w:bottom w:val="none" w:sz="0" w:space="0" w:color="auto"/>
                        </w:pBdr>
                        <w:rPr>
                          <w:color w:val="000000" w:themeColor="text1"/>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pPr>
                      <w:r>
                        <w:rPr>
                          <w:noProof/>
                          <w:color w:val="535356" w:themeColor="accent1" w:themeShade="BF"/>
                          <w:lang w:val="en-IE" w:eastAsia="en-IE"/>
                        </w:rPr>
                        <w:drawing>
                          <wp:inline distT="0" distB="0" distL="0" distR="0" wp14:anchorId="5474803D" wp14:editId="14688678">
                            <wp:extent cx="2867025" cy="2141078"/>
                            <wp:effectExtent l="0" t="0" r="0" b="0"/>
                            <wp:docPr id="23" name="Picture 23" descr="C:\Users\Alison\AppData\Local\Microsoft\Windows\INetCache\Content.Word\LCA NEWSLETTER CLASSROOM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Alison\AppData\Local\Microsoft\Windows\INetCache\Content.Word\LCA NEWSLETTER CLASSROOM PHOT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2165" cy="2144917"/>
                                    </a:xfrm>
                                    <a:prstGeom prst="rect">
                                      <a:avLst/>
                                    </a:prstGeom>
                                    <a:noFill/>
                                    <a:ln>
                                      <a:noFill/>
                                    </a:ln>
                                  </pic:spPr>
                                </pic:pic>
                              </a:graphicData>
                            </a:graphic>
                          </wp:inline>
                        </w:drawing>
                      </w:r>
                    </w:p>
                  </w:txbxContent>
                </v:textbox>
                <w10:wrap type="square" anchorx="margin" anchory="margin"/>
              </v:rect>
            </w:pict>
          </mc:Fallback>
        </mc:AlternateContent>
      </w:r>
      <w:r>
        <w:t>cakes</w:t>
      </w:r>
      <w:r w:rsidR="00017498">
        <w:t xml:space="preserve"> at the centre and thoroughly </w:t>
      </w:r>
      <w:r w:rsidR="00F62CE7">
        <w:t>enjoyed</w:t>
      </w:r>
      <w:r w:rsidR="00017498">
        <w:t xml:space="preserve"> </w:t>
      </w:r>
      <w:r w:rsidR="00286826">
        <w:t>h</w:t>
      </w:r>
      <w:r w:rsidR="00017498">
        <w:t>earing the opinions and stories of such valued members of our community.</w:t>
      </w:r>
      <w:r w:rsidR="00F62CE7">
        <w:t xml:space="preserve"> </w:t>
      </w:r>
      <w:r w:rsidR="000D0E6F">
        <w:rPr>
          <w:color w:val="000000" w:themeColor="text1"/>
        </w:rPr>
        <w:tab/>
      </w:r>
    </w:p>
    <w:p w:rsidR="00004367" w:rsidRPr="00004367" w:rsidRDefault="00004367" w:rsidP="000D0E6F">
      <w:pPr>
        <w:jc w:val="center"/>
        <w:rPr>
          <w:color w:val="C00000"/>
        </w:rPr>
      </w:pPr>
      <w:r w:rsidRPr="00F62CE7">
        <w:rPr>
          <w:b/>
          <w:color w:val="000000" w:themeColor="text1"/>
          <w:sz w:val="18"/>
          <w:szCs w:val="18"/>
        </w:rPr>
        <w:t>Sgt Rory Harrison, Ms</w:t>
      </w:r>
      <w:r w:rsidR="00386EE9">
        <w:rPr>
          <w:b/>
          <w:color w:val="000000" w:themeColor="text1"/>
          <w:sz w:val="18"/>
          <w:szCs w:val="18"/>
        </w:rPr>
        <w:t>.</w:t>
      </w:r>
      <w:r w:rsidRPr="00F62CE7">
        <w:rPr>
          <w:b/>
          <w:color w:val="000000" w:themeColor="text1"/>
          <w:sz w:val="18"/>
          <w:szCs w:val="18"/>
        </w:rPr>
        <w:t xml:space="preserve"> Martina Duddy with LCA after talk on “Text Alert”</w:t>
      </w:r>
    </w:p>
    <w:p w:rsidR="00F62CE7" w:rsidRPr="00B11E93" w:rsidRDefault="00F62CE7" w:rsidP="00D31C20">
      <w:pPr>
        <w:jc w:val="center"/>
        <w:rPr>
          <w:color w:val="800000"/>
        </w:rPr>
      </w:pPr>
      <w:r w:rsidRPr="00B11E93">
        <w:rPr>
          <w:color w:val="800000"/>
        </w:rPr>
        <w:t>VISIT OUT</w:t>
      </w:r>
    </w:p>
    <w:p w:rsidR="00D31C20" w:rsidRDefault="00004367" w:rsidP="001F2655">
      <w:r>
        <w:t>O</w:t>
      </w:r>
      <w:r w:rsidR="00286826">
        <w:t xml:space="preserve">n the 10/12/15, the class visited the LYIT for a company overview and site visit. They were met by Brian, Elaine and Kathleen </w:t>
      </w:r>
      <w:r w:rsidR="000B3898">
        <w:t>who provided them with goodie bags and gave them an introductory talk about the college.</w:t>
      </w:r>
      <w:r w:rsidR="00286826">
        <w:t xml:space="preserve"> </w:t>
      </w:r>
      <w:r w:rsidR="000B3898">
        <w:t>John Andy Bonner then brought them to CoLab, which is the Business Development Centre at the</w:t>
      </w:r>
      <w:r w:rsidR="002E7C0A">
        <w:t xml:space="preserve"> college. The also visited the S</w:t>
      </w:r>
      <w:r w:rsidR="000B3898">
        <w:t>tudents</w:t>
      </w:r>
      <w:r w:rsidR="002E7C0A">
        <w:t>’ Union and the G</w:t>
      </w:r>
      <w:r w:rsidR="000B3898">
        <w:t xml:space="preserve">ym. </w:t>
      </w:r>
      <w:r w:rsidR="00286826">
        <w:t xml:space="preserve">They </w:t>
      </w:r>
      <w:r w:rsidR="000B3898">
        <w:t>finished off their visit with an exciting treasure hunt before being treated to lunch at the college canteen.</w:t>
      </w:r>
      <w:r w:rsidR="00D31C20">
        <w:t xml:space="preserve"> </w:t>
      </w:r>
    </w:p>
    <w:p w:rsidR="00D31C20" w:rsidRPr="00D31C20" w:rsidRDefault="00D31C20" w:rsidP="00D31C20">
      <w:pPr>
        <w:jc w:val="center"/>
        <w:rPr>
          <w:color w:val="800000"/>
        </w:rPr>
      </w:pPr>
      <w:r>
        <w:rPr>
          <w:color w:val="800000"/>
        </w:rPr>
        <w:t>SPECIAL GUEST</w:t>
      </w:r>
    </w:p>
    <w:p w:rsidR="000B3898" w:rsidRDefault="00D31C20" w:rsidP="001F2655">
      <w:r>
        <w:t>On the 15/12/15, Donal Byrne, a past LCA stude</w:t>
      </w:r>
      <w:r w:rsidR="002E7C0A">
        <w:t>nt</w:t>
      </w:r>
      <w:r>
        <w:t xml:space="preserve"> of the RCS who is home from the States visited the students and spoke to them about his career to date. Donal’s full career profile will appear in our next edition, so watch this space!</w:t>
      </w:r>
    </w:p>
    <w:p w:rsidR="002E7C0A" w:rsidRDefault="00286826" w:rsidP="001F2655">
      <w:pPr>
        <w:sectPr w:rsidR="002E7C0A" w:rsidSect="00B11E93">
          <w:type w:val="continuous"/>
          <w:pgSz w:w="12240" w:h="15840"/>
          <w:pgMar w:top="1080" w:right="1080" w:bottom="1080" w:left="1080" w:header="720" w:footer="720" w:gutter="0"/>
          <w:pgBorders w:offsetFrom="page">
            <w:top w:val="dashDotStroked" w:sz="24" w:space="24" w:color="800000"/>
            <w:left w:val="dashDotStroked" w:sz="24" w:space="24" w:color="800000"/>
            <w:bottom w:val="dashDotStroked" w:sz="24" w:space="24" w:color="800000"/>
            <w:right w:val="dashDotStroked" w:sz="24" w:space="24" w:color="800000"/>
          </w:pgBorders>
          <w:cols w:num="2" w:space="720"/>
          <w:docGrid w:linePitch="360"/>
        </w:sectPr>
      </w:pPr>
      <w:r>
        <w:t>The class are continuing with their work</w:t>
      </w:r>
      <w:r w:rsidR="000B3898">
        <w:t xml:space="preserve"> experience every Wednesday at H</w:t>
      </w:r>
      <w:r>
        <w:t>a</w:t>
      </w:r>
      <w:r w:rsidR="000B3898">
        <w:t>irdressing S</w:t>
      </w:r>
      <w:r w:rsidR="00F62CE7">
        <w:t>alons, Supermarkets</w:t>
      </w:r>
      <w:r w:rsidR="000B3898">
        <w:t xml:space="preserve"> </w:t>
      </w:r>
      <w:r w:rsidR="00390CF4">
        <w:t>Créches</w:t>
      </w:r>
      <w:r w:rsidR="000B3898">
        <w:t xml:space="preserve"> and Equestrian Centres</w:t>
      </w:r>
      <w:r w:rsidR="00390CF4">
        <w:t>.</w:t>
      </w:r>
    </w:p>
    <w:p w:rsidR="00390CF4" w:rsidRDefault="00390CF4" w:rsidP="00390CF4">
      <w:pPr>
        <w:jc w:val="center"/>
        <w:rPr>
          <w:b/>
          <w:color w:val="000000" w:themeColor="text1"/>
          <w:sz w:val="18"/>
          <w:szCs w:val="18"/>
        </w:rPr>
      </w:pPr>
      <w:r>
        <w:rPr>
          <w:b/>
          <w:color w:val="000000" w:themeColor="text1"/>
          <w:sz w:val="18"/>
          <w:szCs w:val="18"/>
        </w:rPr>
        <w:lastRenderedPageBreak/>
        <w:t>Sgt Paul Wallace and Garda Patrick McGlynn with LCA after presentation</w:t>
      </w:r>
      <w:r w:rsidRPr="00F62CE7">
        <w:rPr>
          <w:b/>
          <w:color w:val="000000" w:themeColor="text1"/>
          <w:sz w:val="18"/>
          <w:szCs w:val="18"/>
        </w:rPr>
        <w:t xml:space="preserve"> on “</w:t>
      </w:r>
      <w:r>
        <w:rPr>
          <w:b/>
          <w:color w:val="000000" w:themeColor="text1"/>
          <w:sz w:val="18"/>
          <w:szCs w:val="18"/>
        </w:rPr>
        <w:t>Rural Crime</w:t>
      </w:r>
      <w:r w:rsidRPr="00F62CE7">
        <w:rPr>
          <w:b/>
          <w:color w:val="000000" w:themeColor="text1"/>
          <w:sz w:val="18"/>
          <w:szCs w:val="18"/>
        </w:rPr>
        <w:t>”</w:t>
      </w:r>
    </w:p>
    <w:p w:rsidR="002E7C0A" w:rsidRPr="00004367" w:rsidRDefault="002E7C0A" w:rsidP="00390CF4">
      <w:pPr>
        <w:jc w:val="center"/>
        <w:rPr>
          <w:color w:val="C00000"/>
        </w:rPr>
      </w:pPr>
    </w:p>
    <w:p w:rsidR="00E70437" w:rsidRDefault="00386EE9" w:rsidP="00386EE9">
      <w:pPr>
        <w:jc w:val="center"/>
        <w:rPr>
          <w:i/>
        </w:rPr>
      </w:pPr>
      <w:r w:rsidRPr="00386EE9">
        <w:rPr>
          <w:i/>
        </w:rPr>
        <w:t>Hope you have enjoyed catching up with the class of 15/16! Wishin</w:t>
      </w:r>
      <w:r w:rsidR="00DE12CD">
        <w:rPr>
          <w:i/>
        </w:rPr>
        <w:t xml:space="preserve">g you all a </w:t>
      </w:r>
      <w:r w:rsidRPr="00386EE9">
        <w:rPr>
          <w:i/>
        </w:rPr>
        <w:t>Happy New Year.</w:t>
      </w:r>
    </w:p>
    <w:p w:rsidR="00017498" w:rsidRPr="00386EE9" w:rsidRDefault="00E70437" w:rsidP="002E7C0A">
      <w:pPr>
        <w:jc w:val="center"/>
        <w:rPr>
          <w:i/>
        </w:rPr>
      </w:pPr>
      <w:r>
        <w:rPr>
          <w:i/>
        </w:rPr>
        <w:tab/>
      </w:r>
    </w:p>
    <w:sectPr w:rsidR="00017498" w:rsidRPr="00386EE9" w:rsidSect="00B11E93">
      <w:type w:val="continuous"/>
      <w:pgSz w:w="12240" w:h="15840"/>
      <w:pgMar w:top="1080" w:right="1080" w:bottom="1080" w:left="1080" w:header="720" w:footer="720" w:gutter="0"/>
      <w:pgBorders w:offsetFrom="page">
        <w:top w:val="dashDotStroked" w:sz="24" w:space="24" w:color="800000"/>
        <w:left w:val="dashDotStroked" w:sz="24" w:space="24" w:color="800000"/>
        <w:bottom w:val="dashDotStroked" w:sz="24" w:space="24" w:color="800000"/>
        <w:right w:val="dashDotStroked" w:sz="24" w:space="24" w:color="800000"/>
      </w:pgBorders>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5EA" w:rsidRDefault="002775EA" w:rsidP="00C87F6A">
      <w:pPr>
        <w:spacing w:after="0" w:line="240" w:lineRule="auto"/>
      </w:pPr>
      <w:r>
        <w:separator/>
      </w:r>
    </w:p>
  </w:endnote>
  <w:endnote w:type="continuationSeparator" w:id="0">
    <w:p w:rsidR="002775EA" w:rsidRDefault="002775EA" w:rsidP="00C87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5253795"/>
      <w:docPartObj>
        <w:docPartGallery w:val="Page Numbers (Bottom of Page)"/>
        <w:docPartUnique/>
      </w:docPartObj>
    </w:sdtPr>
    <w:sdtEndPr>
      <w:rPr>
        <w:noProof/>
      </w:rPr>
    </w:sdtEndPr>
    <w:sdtContent>
      <w:p w:rsidR="00877771" w:rsidRDefault="00877771">
        <w:pPr>
          <w:pStyle w:val="Footer"/>
          <w:jc w:val="right"/>
        </w:pPr>
        <w:r>
          <w:fldChar w:fldCharType="begin"/>
        </w:r>
        <w:r>
          <w:instrText xml:space="preserve"> PAGE   \* MERGEFORMAT </w:instrText>
        </w:r>
        <w:r>
          <w:fldChar w:fldCharType="separate"/>
        </w:r>
        <w:r w:rsidR="00DE12CD">
          <w:rPr>
            <w:noProof/>
          </w:rPr>
          <w:t>1</w:t>
        </w:r>
        <w:r>
          <w:rPr>
            <w:noProof/>
          </w:rPr>
          <w:fldChar w:fldCharType="end"/>
        </w:r>
      </w:p>
    </w:sdtContent>
  </w:sdt>
  <w:p w:rsidR="00877771" w:rsidRDefault="008777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5EA" w:rsidRDefault="002775EA" w:rsidP="00C87F6A">
      <w:pPr>
        <w:spacing w:after="0" w:line="240" w:lineRule="auto"/>
      </w:pPr>
      <w:r>
        <w:separator/>
      </w:r>
    </w:p>
  </w:footnote>
  <w:footnote w:type="continuationSeparator" w:id="0">
    <w:p w:rsidR="002775EA" w:rsidRDefault="002775EA" w:rsidP="00C87F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DateAndTim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333"/>
    <w:rsid w:val="00004367"/>
    <w:rsid w:val="00017498"/>
    <w:rsid w:val="00074333"/>
    <w:rsid w:val="000B3898"/>
    <w:rsid w:val="000D0E6F"/>
    <w:rsid w:val="001F2655"/>
    <w:rsid w:val="002775EA"/>
    <w:rsid w:val="00286826"/>
    <w:rsid w:val="002E4078"/>
    <w:rsid w:val="002E7C0A"/>
    <w:rsid w:val="00374173"/>
    <w:rsid w:val="00386EE9"/>
    <w:rsid w:val="00390CF4"/>
    <w:rsid w:val="004B3F7A"/>
    <w:rsid w:val="00543EA1"/>
    <w:rsid w:val="00812D62"/>
    <w:rsid w:val="0083192F"/>
    <w:rsid w:val="008603A5"/>
    <w:rsid w:val="00877771"/>
    <w:rsid w:val="00924A0D"/>
    <w:rsid w:val="00B11E93"/>
    <w:rsid w:val="00BA4FD8"/>
    <w:rsid w:val="00C87F6A"/>
    <w:rsid w:val="00D31C20"/>
    <w:rsid w:val="00DE12CD"/>
    <w:rsid w:val="00E70437"/>
    <w:rsid w:val="00F62CE7"/>
    <w:rsid w:val="00F7099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622481-4606-41BE-8786-B5D113C9B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styleId="Header">
    <w:name w:val="header"/>
    <w:basedOn w:val="Normal"/>
    <w:link w:val="HeaderChar"/>
    <w:uiPriority w:val="99"/>
    <w:unhideWhenUsed/>
    <w:rsid w:val="00C87F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F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image" Target="media/image60.jpeg"/><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3.xml><?xml version="1.0" encoding="utf-8"?>
<ds:datastoreItem xmlns:ds="http://schemas.openxmlformats.org/officeDocument/2006/customXml" ds:itemID="{C9D463E5-A12C-4812-9A32-EC82E88EB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0</TotalTime>
  <Pages>2</Pages>
  <Words>697</Words>
  <Characters>3976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ROSSES COMMUNITY SCHOOL LEAVING CERT APPLIED NEWSLETTER #1 DEC15</vt:lpstr>
    </vt:vector>
  </TitlesOfParts>
  <Company/>
  <LinksUpToDate>false</LinksUpToDate>
  <CharactersWithSpaces>4664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ROSSES COMMUNITY SCHOOL LEAVING CERT APPLIED NEWSLETTER #1 JAN16</dc:title>
  <dc:creator>Alison Graham</dc:creator>
  <cp:keywords/>
  <cp:lastModifiedBy>Alison Graham</cp:lastModifiedBy>
  <cp:revision>2</cp:revision>
  <cp:lastPrinted>2015-12-14T20:42:00Z</cp:lastPrinted>
  <dcterms:created xsi:type="dcterms:W3CDTF">2016-01-10T14:11:00Z</dcterms:created>
  <dcterms:modified xsi:type="dcterms:W3CDTF">2016-01-10T14:11:00Z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